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759E1" w14:textId="77777777" w:rsidR="004A58D0" w:rsidRPr="004A58D0" w:rsidRDefault="004A58D0" w:rsidP="004A58D0">
      <w:pPr>
        <w:spacing w:before="480" w:after="120" w:line="240" w:lineRule="auto"/>
        <w:outlineLvl w:val="0"/>
        <w:rPr>
          <w:rFonts w:ascii="Times New Roman" w:eastAsia="Times New Roman" w:hAnsi="Times New Roman" w:cs="Times New Roman"/>
          <w:b/>
          <w:bCs/>
          <w:kern w:val="36"/>
          <w:sz w:val="48"/>
          <w:szCs w:val="48"/>
          <w:lang w:eastAsia="da-DK"/>
        </w:rPr>
      </w:pPr>
      <w:r w:rsidRPr="004A58D0">
        <w:rPr>
          <w:rFonts w:ascii="Arial" w:eastAsia="Times New Roman" w:hAnsi="Arial" w:cs="Arial"/>
          <w:b/>
          <w:bCs/>
          <w:color w:val="000000"/>
          <w:kern w:val="36"/>
          <w:sz w:val="46"/>
          <w:szCs w:val="46"/>
          <w:lang w:eastAsia="da-DK"/>
        </w:rPr>
        <w:t>Nyhedsbrev 31/2022</w:t>
      </w:r>
    </w:p>
    <w:p w14:paraId="4BBFD486" w14:textId="77777777" w:rsidR="004A58D0" w:rsidRPr="004A58D0" w:rsidRDefault="004A58D0" w:rsidP="004A58D0">
      <w:pPr>
        <w:spacing w:before="240" w:after="240" w:line="240" w:lineRule="auto"/>
        <w:rPr>
          <w:rFonts w:ascii="Times New Roman" w:eastAsia="Times New Roman" w:hAnsi="Times New Roman" w:cs="Times New Roman"/>
          <w:sz w:val="24"/>
          <w:szCs w:val="24"/>
          <w:lang w:eastAsia="da-DK"/>
        </w:rPr>
      </w:pPr>
      <w:r w:rsidRPr="004A58D0">
        <w:rPr>
          <w:rFonts w:ascii="Arial" w:eastAsia="Times New Roman" w:hAnsi="Arial" w:cs="Arial"/>
          <w:color w:val="000000"/>
          <w:lang w:eastAsia="da-DK"/>
        </w:rPr>
        <w:t> </w:t>
      </w:r>
      <w:r w:rsidRPr="004A58D0">
        <w:rPr>
          <w:rFonts w:ascii="Arial" w:eastAsia="Times New Roman" w:hAnsi="Arial" w:cs="Arial"/>
          <w:b/>
          <w:bCs/>
          <w:color w:val="000000"/>
          <w:sz w:val="28"/>
          <w:szCs w:val="28"/>
          <w:lang w:eastAsia="da-DK"/>
        </w:rPr>
        <w:t>Nyt fra Børnehuset:</w:t>
      </w:r>
    </w:p>
    <w:p w14:paraId="1948E39C"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Sommer i børnehuset.</w:t>
      </w:r>
    </w:p>
    <w:p w14:paraId="1C50A3BA"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Sommerferien er nu ved at være slut for de fleste børn og voksne.  Det har været en periode fyldt med mere fri leg og hygge på tværs af aldre. Sikken fest at måtte være i et andet lokale end der, hvor man normalt har “hjemme”.</w:t>
      </w:r>
    </w:p>
    <w:p w14:paraId="5CA5D80E"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Vi er desværre ramt af sygdom blandt personalet. Heldigvis har vi kunnet trække på Ida. Det har været en stor hjælp.</w:t>
      </w:r>
    </w:p>
    <w:p w14:paraId="615E87D8"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Vi er i fuld gang med at planlægge nye og spændende aktivitet for jeres børn. Mere herom i de kommende nyhedsbreve. </w:t>
      </w:r>
    </w:p>
    <w:p w14:paraId="028E65DB"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222222"/>
          <w:sz w:val="24"/>
          <w:szCs w:val="24"/>
          <w:lang w:eastAsia="da-DK"/>
        </w:rPr>
        <w:t>—------------------------------------------------</w:t>
      </w:r>
    </w:p>
    <w:p w14:paraId="2BE623C1"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222222"/>
          <w:sz w:val="24"/>
          <w:szCs w:val="24"/>
          <w:lang w:eastAsia="da-DK"/>
        </w:rPr>
        <w:t>Kære forældre og børn i børnehuset </w:t>
      </w:r>
    </w:p>
    <w:p w14:paraId="36F66880" w14:textId="77777777" w:rsidR="004A58D0" w:rsidRPr="004A58D0" w:rsidRDefault="004A58D0" w:rsidP="004A58D0">
      <w:pPr>
        <w:shd w:val="clear" w:color="auto" w:fill="FFFFFF"/>
        <w:spacing w:after="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222222"/>
          <w:sz w:val="24"/>
          <w:szCs w:val="24"/>
          <w:lang w:eastAsia="da-DK"/>
        </w:rPr>
        <w:t>Jeg har været så heldig at komme ind på pædagoguddannelsen fra 1 September 2022. Derfor har jeg snart sidste dag i børnehuset. Jeg har haft nogle helt fantastiske år her i børnehuset, og jeg er meget taknemlig for at have lært jer og især jeres skønne børn at kende. Jeg kommer til at savne jer alle sammen rigtig meget, og vil glæde mig til at komme og besøge jer af og til :-) </w:t>
      </w:r>
    </w:p>
    <w:p w14:paraId="2613C8A0" w14:textId="77777777" w:rsidR="004A58D0" w:rsidRPr="004A58D0" w:rsidRDefault="004A58D0" w:rsidP="004A58D0">
      <w:pPr>
        <w:shd w:val="clear" w:color="auto" w:fill="FFFFFF"/>
        <w:spacing w:after="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222222"/>
          <w:sz w:val="24"/>
          <w:szCs w:val="24"/>
          <w:lang w:eastAsia="da-DK"/>
        </w:rPr>
        <w:t>Kærlig hilsen Rikke</w:t>
      </w:r>
    </w:p>
    <w:p w14:paraId="60045899" w14:textId="38FB3BB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Vi ønsker Rikke al mulig</w:t>
      </w:r>
      <w:r>
        <w:rPr>
          <w:rFonts w:ascii="Arial" w:eastAsia="Times New Roman" w:hAnsi="Arial" w:cs="Arial"/>
          <w:b/>
          <w:bCs/>
          <w:color w:val="000000"/>
          <w:sz w:val="24"/>
          <w:szCs w:val="24"/>
          <w:lang w:eastAsia="da-DK"/>
        </w:rPr>
        <w:t>t</w:t>
      </w:r>
      <w:r w:rsidRPr="004A58D0">
        <w:rPr>
          <w:rFonts w:ascii="Arial" w:eastAsia="Times New Roman" w:hAnsi="Arial" w:cs="Arial"/>
          <w:b/>
          <w:bCs/>
          <w:color w:val="000000"/>
          <w:sz w:val="24"/>
          <w:szCs w:val="24"/>
          <w:lang w:eastAsia="da-DK"/>
        </w:rPr>
        <w:t xml:space="preserve"> held og lykke med uddannelsen :-)</w:t>
      </w:r>
    </w:p>
    <w:p w14:paraId="21C7C172"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Comic Sans MS" w:eastAsia="Times New Roman" w:hAnsi="Comic Sans MS" w:cs="Times New Roman"/>
          <w:b/>
          <w:bCs/>
          <w:color w:val="000000"/>
          <w:lang w:eastAsia="da-DK"/>
        </w:rPr>
        <w:t> </w:t>
      </w:r>
    </w:p>
    <w:p w14:paraId="0755006B" w14:textId="77777777" w:rsidR="004A58D0" w:rsidRPr="004A58D0" w:rsidRDefault="004A58D0" w:rsidP="004A58D0">
      <w:pPr>
        <w:spacing w:after="0" w:line="240" w:lineRule="auto"/>
        <w:rPr>
          <w:rFonts w:ascii="Times New Roman" w:eastAsia="Times New Roman" w:hAnsi="Times New Roman" w:cs="Times New Roman"/>
          <w:sz w:val="24"/>
          <w:szCs w:val="24"/>
          <w:lang w:eastAsia="da-DK"/>
        </w:rPr>
      </w:pPr>
    </w:p>
    <w:p w14:paraId="62FDBFB8" w14:textId="421B4475" w:rsidR="004A58D0" w:rsidRDefault="004A58D0" w:rsidP="004A58D0">
      <w:pPr>
        <w:spacing w:before="240" w:after="240" w:line="240" w:lineRule="auto"/>
        <w:jc w:val="both"/>
        <w:rPr>
          <w:rFonts w:ascii="Comic Sans MS" w:eastAsia="Times New Roman" w:hAnsi="Comic Sans MS" w:cs="Times New Roman"/>
          <w:b/>
          <w:bCs/>
          <w:color w:val="000000"/>
          <w:lang w:eastAsia="da-DK"/>
        </w:rPr>
      </w:pPr>
      <w:r w:rsidRPr="004A58D0">
        <w:rPr>
          <w:rFonts w:ascii="Comic Sans MS" w:eastAsia="Times New Roman" w:hAnsi="Comic Sans MS" w:cs="Times New Roman"/>
          <w:b/>
          <w:bCs/>
          <w:color w:val="000000"/>
          <w:lang w:eastAsia="da-DK"/>
        </w:rPr>
        <w:t> </w:t>
      </w:r>
    </w:p>
    <w:p w14:paraId="2B1E166B" w14:textId="3C4EDF83" w:rsidR="004A58D0" w:rsidRDefault="004A58D0" w:rsidP="004A58D0">
      <w:pPr>
        <w:spacing w:before="240" w:after="240" w:line="240" w:lineRule="auto"/>
        <w:jc w:val="both"/>
        <w:rPr>
          <w:rFonts w:ascii="Comic Sans MS" w:eastAsia="Times New Roman" w:hAnsi="Comic Sans MS" w:cs="Times New Roman"/>
          <w:b/>
          <w:bCs/>
          <w:color w:val="000000"/>
          <w:lang w:eastAsia="da-DK"/>
        </w:rPr>
      </w:pPr>
    </w:p>
    <w:p w14:paraId="38E179DC" w14:textId="3D0CBB86" w:rsidR="004A58D0" w:rsidRDefault="004A58D0" w:rsidP="004A58D0">
      <w:pPr>
        <w:spacing w:before="240" w:after="240" w:line="240" w:lineRule="auto"/>
        <w:jc w:val="both"/>
        <w:rPr>
          <w:rFonts w:ascii="Comic Sans MS" w:eastAsia="Times New Roman" w:hAnsi="Comic Sans MS" w:cs="Times New Roman"/>
          <w:b/>
          <w:bCs/>
          <w:color w:val="000000"/>
          <w:lang w:eastAsia="da-DK"/>
        </w:rPr>
      </w:pPr>
    </w:p>
    <w:p w14:paraId="2C82CBE9" w14:textId="77777777" w:rsidR="004A58D0" w:rsidRDefault="004A58D0" w:rsidP="004A58D0">
      <w:pPr>
        <w:spacing w:before="240" w:after="240" w:line="240" w:lineRule="auto"/>
        <w:jc w:val="both"/>
        <w:rPr>
          <w:rFonts w:ascii="Comic Sans MS" w:eastAsia="Times New Roman" w:hAnsi="Comic Sans MS" w:cs="Times New Roman"/>
          <w:b/>
          <w:bCs/>
          <w:color w:val="000000"/>
          <w:lang w:eastAsia="da-DK"/>
        </w:rPr>
      </w:pPr>
    </w:p>
    <w:p w14:paraId="2FA13FF4"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p>
    <w:p w14:paraId="3BB0CE2F" w14:textId="07824E45"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8"/>
          <w:szCs w:val="28"/>
          <w:lang w:eastAsia="da-DK"/>
        </w:rPr>
        <w:lastRenderedPageBreak/>
        <w:t>Nyt fra skolen:</w:t>
      </w:r>
    </w:p>
    <w:p w14:paraId="08E2C0D6" w14:textId="18CE0A85"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Times New Roman" w:eastAsia="Times New Roman" w:hAnsi="Times New Roman" w:cs="Times New Roman"/>
          <w:noProof/>
          <w:sz w:val="24"/>
          <w:szCs w:val="24"/>
          <w:bdr w:val="none" w:sz="0" w:space="0" w:color="auto" w:frame="1"/>
          <w:lang w:eastAsia="da-DK"/>
        </w:rPr>
        <w:drawing>
          <wp:anchor distT="0" distB="0" distL="114300" distR="114300" simplePos="0" relativeHeight="251658240" behindDoc="0" locked="0" layoutInCell="1" allowOverlap="1" wp14:anchorId="3376557A" wp14:editId="4D3A3742">
            <wp:simplePos x="0" y="0"/>
            <wp:positionH relativeFrom="column">
              <wp:posOffset>3810</wp:posOffset>
            </wp:positionH>
            <wp:positionV relativeFrom="paragraph">
              <wp:posOffset>3810</wp:posOffset>
            </wp:positionV>
            <wp:extent cx="1019175" cy="1019175"/>
            <wp:effectExtent l="0" t="0" r="9525"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anchor>
        </w:drawing>
      </w:r>
      <w:r w:rsidRPr="004A58D0">
        <w:rPr>
          <w:rFonts w:ascii="Arial" w:eastAsia="Times New Roman" w:hAnsi="Arial" w:cs="Arial"/>
          <w:b/>
          <w:bCs/>
          <w:color w:val="000000"/>
          <w:sz w:val="24"/>
          <w:szCs w:val="24"/>
          <w:lang w:eastAsia="da-DK"/>
        </w:rPr>
        <w:t>Velkommen til 1.skoledag d.08.08.</w:t>
      </w:r>
    </w:p>
    <w:p w14:paraId="4228BDF7" w14:textId="5FB26618" w:rsidR="004A58D0" w:rsidRPr="004A58D0" w:rsidRDefault="004A58D0" w:rsidP="008360D7">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Vi glæder os til at se alle friske drenge og piger til endnu et spændende skoleår. Vi har brugt de sidste dage på at gøre alt parat til jer.</w:t>
      </w:r>
    </w:p>
    <w:p w14:paraId="300C7231"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Traditionen tro starter vi i fællesskab med flaghejsning og fællessang. Vi håber mange forældre har mulighed for at deltage.</w:t>
      </w:r>
    </w:p>
    <w:p w14:paraId="688583E3"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Derefter byder vi på rundstykker, kaffe og saft i hallen. Herefter går vi alle ud i klasserne - klassevis - forældrene er velkomne til at gå med frem til 9.30 ca.</w:t>
      </w:r>
    </w:p>
    <w:p w14:paraId="65217D3F" w14:textId="2CADE3F5"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 xml:space="preserve">Fra 10.05 </w:t>
      </w:r>
      <w:r w:rsidR="00F161BC">
        <w:rPr>
          <w:rFonts w:ascii="Arial" w:eastAsia="Times New Roman" w:hAnsi="Arial" w:cs="Arial"/>
          <w:color w:val="000000"/>
          <w:sz w:val="24"/>
          <w:szCs w:val="24"/>
          <w:lang w:eastAsia="da-DK"/>
        </w:rPr>
        <w:t>–</w:t>
      </w:r>
      <w:r w:rsidRPr="004A58D0">
        <w:rPr>
          <w:rFonts w:ascii="Arial" w:eastAsia="Times New Roman" w:hAnsi="Arial" w:cs="Arial"/>
          <w:color w:val="000000"/>
          <w:sz w:val="24"/>
          <w:szCs w:val="24"/>
          <w:lang w:eastAsia="da-DK"/>
        </w:rPr>
        <w:t xml:space="preserve"> 1</w:t>
      </w:r>
      <w:r w:rsidR="00F161BC">
        <w:rPr>
          <w:rFonts w:ascii="Arial" w:eastAsia="Times New Roman" w:hAnsi="Arial" w:cs="Arial"/>
          <w:color w:val="000000"/>
          <w:sz w:val="24"/>
          <w:szCs w:val="24"/>
          <w:lang w:eastAsia="da-DK"/>
        </w:rPr>
        <w:t>2.55</w:t>
      </w:r>
      <w:r w:rsidRPr="004A58D0">
        <w:rPr>
          <w:rFonts w:ascii="Arial" w:eastAsia="Times New Roman" w:hAnsi="Arial" w:cs="Arial"/>
          <w:color w:val="000000"/>
          <w:sz w:val="24"/>
          <w:szCs w:val="24"/>
          <w:lang w:eastAsia="da-DK"/>
        </w:rPr>
        <w:t xml:space="preserve"> </w:t>
      </w:r>
      <w:r w:rsidR="008360D7">
        <w:rPr>
          <w:rFonts w:ascii="Arial" w:eastAsia="Times New Roman" w:hAnsi="Arial" w:cs="Arial"/>
          <w:color w:val="000000"/>
          <w:sz w:val="24"/>
          <w:szCs w:val="24"/>
          <w:lang w:eastAsia="da-DK"/>
        </w:rPr>
        <w:t>er der klasselærerdag. Så er vi godt i gang</w:t>
      </w:r>
      <w:r w:rsidRPr="004A58D0">
        <w:rPr>
          <w:rFonts w:ascii="Arial" w:eastAsia="Times New Roman" w:hAnsi="Arial" w:cs="Arial"/>
          <w:color w:val="000000"/>
          <w:sz w:val="24"/>
          <w:szCs w:val="24"/>
          <w:lang w:eastAsia="da-DK"/>
        </w:rPr>
        <w:t>. Bussen kører hjem kl.13.05.</w:t>
      </w:r>
    </w:p>
    <w:p w14:paraId="50CEB54C"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Første skoledag får jeres barn en del materialer med hjem i tasken. </w:t>
      </w:r>
    </w:p>
    <w:p w14:paraId="250E1587" w14:textId="77777777" w:rsidR="004A58D0" w:rsidRPr="004A58D0" w:rsidRDefault="004A58D0" w:rsidP="004A58D0">
      <w:pPr>
        <w:numPr>
          <w:ilvl w:val="0"/>
          <w:numId w:val="1"/>
        </w:numPr>
        <w:spacing w:before="240" w:after="0" w:line="240" w:lineRule="auto"/>
        <w:jc w:val="both"/>
        <w:textAlignment w:val="baseline"/>
        <w:rPr>
          <w:rFonts w:ascii="Arial" w:eastAsia="Times New Roman" w:hAnsi="Arial" w:cs="Arial"/>
          <w:color w:val="000000"/>
          <w:sz w:val="24"/>
          <w:szCs w:val="24"/>
          <w:lang w:eastAsia="da-DK"/>
        </w:rPr>
      </w:pPr>
      <w:r w:rsidRPr="004A58D0">
        <w:rPr>
          <w:rFonts w:ascii="Arial" w:eastAsia="Times New Roman" w:hAnsi="Arial" w:cs="Arial"/>
          <w:color w:val="000000"/>
          <w:sz w:val="24"/>
          <w:szCs w:val="24"/>
          <w:lang w:eastAsia="da-DK"/>
        </w:rPr>
        <w:t>Nyt skema og adresseliste på klassekammeraterne. </w:t>
      </w:r>
    </w:p>
    <w:p w14:paraId="285CAB9E" w14:textId="77777777" w:rsidR="004A58D0" w:rsidRPr="004A58D0" w:rsidRDefault="004A58D0" w:rsidP="004A58D0">
      <w:pPr>
        <w:numPr>
          <w:ilvl w:val="0"/>
          <w:numId w:val="1"/>
        </w:numPr>
        <w:spacing w:after="0" w:line="240" w:lineRule="auto"/>
        <w:jc w:val="both"/>
        <w:textAlignment w:val="baseline"/>
        <w:rPr>
          <w:rFonts w:ascii="Arial" w:eastAsia="Times New Roman" w:hAnsi="Arial" w:cs="Arial"/>
          <w:color w:val="000000"/>
          <w:sz w:val="24"/>
          <w:szCs w:val="24"/>
          <w:lang w:eastAsia="da-DK"/>
        </w:rPr>
      </w:pPr>
      <w:r w:rsidRPr="004A58D0">
        <w:rPr>
          <w:rFonts w:ascii="Arial" w:eastAsia="Times New Roman" w:hAnsi="Arial" w:cs="Arial"/>
          <w:color w:val="000000"/>
          <w:sz w:val="24"/>
          <w:szCs w:val="24"/>
          <w:lang w:eastAsia="da-DK"/>
        </w:rPr>
        <w:t>2 dokumenter til underskrift: Erklæring om udlevering af Chromebook 2022/23 og Samtykke til at benytte yderligere Google-tjenester 2022/23. Begge dokumenter bedes I underskrive og returnere til klasselæreren senest fredag d. 12.08. Husk begge forældre skal underskrive. </w:t>
      </w:r>
    </w:p>
    <w:p w14:paraId="0630A27F" w14:textId="12D29559" w:rsidR="004A58D0" w:rsidRDefault="004A58D0" w:rsidP="004A58D0">
      <w:pPr>
        <w:numPr>
          <w:ilvl w:val="0"/>
          <w:numId w:val="1"/>
        </w:numPr>
        <w:spacing w:after="240" w:line="240" w:lineRule="auto"/>
        <w:jc w:val="both"/>
        <w:textAlignment w:val="baseline"/>
        <w:rPr>
          <w:rFonts w:ascii="Arial" w:eastAsia="Times New Roman" w:hAnsi="Arial" w:cs="Arial"/>
          <w:color w:val="000000"/>
          <w:sz w:val="24"/>
          <w:szCs w:val="24"/>
          <w:lang w:eastAsia="da-DK"/>
        </w:rPr>
      </w:pPr>
      <w:r w:rsidRPr="004A58D0">
        <w:rPr>
          <w:rFonts w:ascii="Arial" w:eastAsia="Times New Roman" w:hAnsi="Arial" w:cs="Arial"/>
          <w:color w:val="000000"/>
          <w:sz w:val="24"/>
          <w:szCs w:val="24"/>
          <w:lang w:eastAsia="da-DK"/>
        </w:rPr>
        <w:t>Kalender for skoleåret 2022/23.</w:t>
      </w:r>
    </w:p>
    <w:p w14:paraId="33B83659" w14:textId="0F02B7E8" w:rsidR="00BB0850" w:rsidRPr="004A58D0" w:rsidRDefault="00BB0850" w:rsidP="00BB0850">
      <w:pPr>
        <w:spacing w:after="240" w:line="240" w:lineRule="auto"/>
        <w:jc w:val="both"/>
        <w:textAlignment w:val="baseline"/>
        <w:rPr>
          <w:rFonts w:ascii="Arial" w:eastAsia="Times New Roman" w:hAnsi="Arial" w:cs="Arial"/>
          <w:color w:val="000000"/>
          <w:sz w:val="24"/>
          <w:szCs w:val="24"/>
          <w:lang w:eastAsia="da-DK"/>
        </w:rPr>
      </w:pPr>
      <w:r>
        <w:rPr>
          <w:rFonts w:ascii="Arial" w:eastAsia="Times New Roman" w:hAnsi="Arial" w:cs="Arial"/>
          <w:color w:val="000000"/>
          <w:sz w:val="24"/>
          <w:szCs w:val="24"/>
          <w:lang w:eastAsia="da-DK"/>
        </w:rPr>
        <w:t>Fra tirsdag d.09.08.2022 følger alle normalt skema.</w:t>
      </w:r>
    </w:p>
    <w:p w14:paraId="12D68A4D"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Så skal tasken tjekkes.</w:t>
      </w:r>
    </w:p>
    <w:p w14:paraId="4B846D3C"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 xml:space="preserve">Det er vigtigt, at I hjælper jeres barn med at komme godt fra start efter en god og lang ferie. Så tjek at </w:t>
      </w:r>
      <w:r w:rsidRPr="004A58D0">
        <w:rPr>
          <w:rFonts w:ascii="Arial" w:eastAsia="Times New Roman" w:hAnsi="Arial" w:cs="Arial"/>
          <w:b/>
          <w:bCs/>
          <w:color w:val="000000"/>
          <w:sz w:val="24"/>
          <w:szCs w:val="24"/>
          <w:lang w:eastAsia="da-DK"/>
        </w:rPr>
        <w:t>penalhuset</w:t>
      </w:r>
      <w:r w:rsidRPr="004A58D0">
        <w:rPr>
          <w:rFonts w:ascii="Arial" w:eastAsia="Times New Roman" w:hAnsi="Arial" w:cs="Arial"/>
          <w:color w:val="000000"/>
          <w:sz w:val="24"/>
          <w:szCs w:val="24"/>
          <w:lang w:eastAsia="da-DK"/>
        </w:rPr>
        <w:t xml:space="preserve"> er fyldt, at blyanten er spidset……</w:t>
      </w:r>
    </w:p>
    <w:p w14:paraId="325F78A8" w14:textId="07E5F308" w:rsidR="004A58D0" w:rsidRDefault="004A58D0" w:rsidP="004A58D0">
      <w:pPr>
        <w:spacing w:before="240" w:after="240" w:line="240" w:lineRule="auto"/>
        <w:jc w:val="both"/>
        <w:rPr>
          <w:rFonts w:ascii="Arial" w:eastAsia="Times New Roman" w:hAnsi="Arial" w:cs="Arial"/>
          <w:color w:val="000000"/>
          <w:sz w:val="24"/>
          <w:szCs w:val="24"/>
          <w:lang w:eastAsia="da-DK"/>
        </w:rPr>
      </w:pPr>
      <w:r w:rsidRPr="004A58D0">
        <w:rPr>
          <w:rFonts w:ascii="Arial" w:eastAsia="Times New Roman" w:hAnsi="Arial" w:cs="Arial"/>
          <w:color w:val="000000"/>
          <w:sz w:val="24"/>
          <w:szCs w:val="24"/>
          <w:lang w:eastAsia="da-DK"/>
        </w:rPr>
        <w:t xml:space="preserve">Har jeres barn haft </w:t>
      </w:r>
      <w:r w:rsidRPr="004A58D0">
        <w:rPr>
          <w:rFonts w:ascii="Arial" w:eastAsia="Times New Roman" w:hAnsi="Arial" w:cs="Arial"/>
          <w:b/>
          <w:bCs/>
          <w:color w:val="000000"/>
          <w:sz w:val="24"/>
          <w:szCs w:val="24"/>
          <w:lang w:eastAsia="da-DK"/>
        </w:rPr>
        <w:t>skolens bøger</w:t>
      </w:r>
      <w:r w:rsidRPr="004A58D0">
        <w:rPr>
          <w:rFonts w:ascii="Arial" w:eastAsia="Times New Roman" w:hAnsi="Arial" w:cs="Arial"/>
          <w:color w:val="000000"/>
          <w:sz w:val="24"/>
          <w:szCs w:val="24"/>
          <w:lang w:eastAsia="da-DK"/>
        </w:rPr>
        <w:t xml:space="preserve"> med hjemme i sommerferien så husk også at få dem i tasken til på mandag.</w:t>
      </w:r>
    </w:p>
    <w:p w14:paraId="1BA9224C" w14:textId="2252AE2D" w:rsidR="008360D7" w:rsidRPr="004A58D0" w:rsidRDefault="008360D7" w:rsidP="004A58D0">
      <w:pPr>
        <w:spacing w:before="240" w:after="240" w:line="240" w:lineRule="auto"/>
        <w:jc w:val="both"/>
        <w:rPr>
          <w:rFonts w:ascii="Times New Roman" w:eastAsia="Times New Roman" w:hAnsi="Times New Roman" w:cs="Times New Roman"/>
          <w:sz w:val="24"/>
          <w:szCs w:val="24"/>
          <w:lang w:eastAsia="da-DK"/>
        </w:rPr>
      </w:pPr>
      <w:r>
        <w:rPr>
          <w:rFonts w:ascii="Arial" w:eastAsia="Times New Roman" w:hAnsi="Arial" w:cs="Arial"/>
          <w:color w:val="000000"/>
          <w:sz w:val="24"/>
          <w:szCs w:val="24"/>
          <w:lang w:eastAsia="da-DK"/>
        </w:rPr>
        <w:t>Det</w:t>
      </w:r>
      <w:r w:rsidR="001C6A83">
        <w:rPr>
          <w:rFonts w:ascii="Arial" w:eastAsia="Times New Roman" w:hAnsi="Arial" w:cs="Arial"/>
          <w:color w:val="000000"/>
          <w:sz w:val="24"/>
          <w:szCs w:val="24"/>
          <w:lang w:eastAsia="da-DK"/>
        </w:rPr>
        <w:t xml:space="preserve"> </w:t>
      </w:r>
      <w:r>
        <w:rPr>
          <w:rFonts w:ascii="Arial" w:eastAsia="Times New Roman" w:hAnsi="Arial" w:cs="Arial"/>
          <w:color w:val="000000"/>
          <w:sz w:val="24"/>
          <w:szCs w:val="24"/>
          <w:lang w:eastAsia="da-DK"/>
        </w:rPr>
        <w:t>er vigtigt</w:t>
      </w:r>
      <w:r w:rsidR="00D72DCB">
        <w:rPr>
          <w:rFonts w:ascii="Arial" w:eastAsia="Times New Roman" w:hAnsi="Arial" w:cs="Arial"/>
          <w:color w:val="000000"/>
          <w:sz w:val="24"/>
          <w:szCs w:val="24"/>
          <w:lang w:eastAsia="da-DK"/>
        </w:rPr>
        <w:t>,</w:t>
      </w:r>
      <w:r>
        <w:rPr>
          <w:rFonts w:ascii="Arial" w:eastAsia="Times New Roman" w:hAnsi="Arial" w:cs="Arial"/>
          <w:color w:val="000000"/>
          <w:sz w:val="24"/>
          <w:szCs w:val="24"/>
          <w:lang w:eastAsia="da-DK"/>
        </w:rPr>
        <w:t xml:space="preserve"> at alle elever har egne </w:t>
      </w:r>
      <w:r w:rsidRPr="00D72DCB">
        <w:rPr>
          <w:rFonts w:ascii="Arial" w:eastAsia="Times New Roman" w:hAnsi="Arial" w:cs="Arial"/>
          <w:b/>
          <w:bCs/>
          <w:color w:val="000000"/>
          <w:sz w:val="24"/>
          <w:szCs w:val="24"/>
          <w:lang w:eastAsia="da-DK"/>
        </w:rPr>
        <w:t>høre</w:t>
      </w:r>
      <w:r w:rsidR="001C6A83" w:rsidRPr="00D72DCB">
        <w:rPr>
          <w:rFonts w:ascii="Arial" w:eastAsia="Times New Roman" w:hAnsi="Arial" w:cs="Arial"/>
          <w:b/>
          <w:bCs/>
          <w:color w:val="000000"/>
          <w:sz w:val="24"/>
          <w:szCs w:val="24"/>
          <w:lang w:eastAsia="da-DK"/>
        </w:rPr>
        <w:t>telefoner</w:t>
      </w:r>
      <w:r w:rsidR="001C6A83">
        <w:rPr>
          <w:rFonts w:ascii="Arial" w:eastAsia="Times New Roman" w:hAnsi="Arial" w:cs="Arial"/>
          <w:color w:val="000000"/>
          <w:sz w:val="24"/>
          <w:szCs w:val="24"/>
          <w:lang w:eastAsia="da-DK"/>
        </w:rPr>
        <w:t xml:space="preserve"> med</w:t>
      </w:r>
      <w:r>
        <w:rPr>
          <w:rFonts w:ascii="Arial" w:eastAsia="Times New Roman" w:hAnsi="Arial" w:cs="Arial"/>
          <w:color w:val="000000"/>
          <w:sz w:val="24"/>
          <w:szCs w:val="24"/>
          <w:lang w:eastAsia="da-DK"/>
        </w:rPr>
        <w:t xml:space="preserve">. Vi bruger tit lyd, når vi arbejder på vores </w:t>
      </w:r>
      <w:r w:rsidR="001C6A83">
        <w:rPr>
          <w:rFonts w:ascii="Arial" w:eastAsia="Times New Roman" w:hAnsi="Arial" w:cs="Arial"/>
          <w:color w:val="000000"/>
          <w:sz w:val="24"/>
          <w:szCs w:val="24"/>
          <w:lang w:eastAsia="da-DK"/>
        </w:rPr>
        <w:t>C</w:t>
      </w:r>
      <w:r>
        <w:rPr>
          <w:rFonts w:ascii="Arial" w:eastAsia="Times New Roman" w:hAnsi="Arial" w:cs="Arial"/>
          <w:color w:val="000000"/>
          <w:sz w:val="24"/>
          <w:szCs w:val="24"/>
          <w:lang w:eastAsia="da-DK"/>
        </w:rPr>
        <w:t>h</w:t>
      </w:r>
      <w:r w:rsidR="00F161BC">
        <w:rPr>
          <w:rFonts w:ascii="Arial" w:eastAsia="Times New Roman" w:hAnsi="Arial" w:cs="Arial"/>
          <w:color w:val="000000"/>
          <w:sz w:val="24"/>
          <w:szCs w:val="24"/>
          <w:lang w:eastAsia="da-DK"/>
        </w:rPr>
        <w:t>ro</w:t>
      </w:r>
      <w:r>
        <w:rPr>
          <w:rFonts w:ascii="Arial" w:eastAsia="Times New Roman" w:hAnsi="Arial" w:cs="Arial"/>
          <w:color w:val="000000"/>
          <w:sz w:val="24"/>
          <w:szCs w:val="24"/>
          <w:lang w:eastAsia="da-DK"/>
        </w:rPr>
        <w:t>mebooks.</w:t>
      </w:r>
      <w:r w:rsidR="00D72DCB">
        <w:rPr>
          <w:rFonts w:ascii="Arial" w:eastAsia="Times New Roman" w:hAnsi="Arial" w:cs="Arial"/>
          <w:color w:val="000000"/>
          <w:sz w:val="24"/>
          <w:szCs w:val="24"/>
          <w:lang w:eastAsia="da-DK"/>
        </w:rPr>
        <w:t xml:space="preserve"> Vi håber de må ligger herhenne – skriv gerne navn på.</w:t>
      </w:r>
    </w:p>
    <w:p w14:paraId="13A4810D"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Buskort</w:t>
      </w:r>
    </w:p>
    <w:p w14:paraId="28F79628"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Før ferien udsendt Rikke mail til alle hjem. I skal ind og registrere jeres barn buskort. Har I husket det?? ifølge systemet er der 6 hjem, der har et hængeparti :-(</w:t>
      </w:r>
    </w:p>
    <w:p w14:paraId="5EDACF1A" w14:textId="77777777" w:rsidR="00BB0850" w:rsidRDefault="004A58D0" w:rsidP="00BB0850">
      <w:pPr>
        <w:spacing w:after="240" w:line="240" w:lineRule="auto"/>
        <w:rPr>
          <w:rFonts w:ascii="Times New Roman" w:eastAsia="Times New Roman" w:hAnsi="Times New Roman" w:cs="Times New Roman"/>
          <w:sz w:val="24"/>
          <w:szCs w:val="24"/>
          <w:lang w:eastAsia="da-DK"/>
        </w:rPr>
      </w:pPr>
      <w:r w:rsidRPr="004A58D0">
        <w:rPr>
          <w:rFonts w:ascii="Times New Roman" w:eastAsia="Times New Roman" w:hAnsi="Times New Roman" w:cs="Times New Roman"/>
          <w:sz w:val="24"/>
          <w:szCs w:val="24"/>
          <w:lang w:eastAsia="da-DK"/>
        </w:rPr>
        <w:br/>
      </w:r>
    </w:p>
    <w:p w14:paraId="2F74568F" w14:textId="77777777" w:rsidR="0001419B" w:rsidRPr="004A58D0" w:rsidRDefault="0001419B" w:rsidP="0001419B">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lastRenderedPageBreak/>
        <w:t>SFO første skoledag</w:t>
      </w:r>
    </w:p>
    <w:p w14:paraId="1D2974B5" w14:textId="77777777" w:rsidR="0001419B" w:rsidRPr="004A58D0" w:rsidRDefault="0001419B" w:rsidP="0001419B">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lang w:eastAsia="da-DK"/>
        </w:rPr>
        <w:t>Bemærk SFO åbner i Børnehuset</w:t>
      </w:r>
      <w:r>
        <w:rPr>
          <w:rFonts w:ascii="Arial" w:eastAsia="Times New Roman" w:hAnsi="Arial" w:cs="Arial"/>
          <w:color w:val="000000"/>
          <w:lang w:eastAsia="da-DK"/>
        </w:rPr>
        <w:t xml:space="preserve"> mandag d.08.08.2022</w:t>
      </w:r>
      <w:r w:rsidRPr="004A58D0">
        <w:rPr>
          <w:rFonts w:ascii="Arial" w:eastAsia="Times New Roman" w:hAnsi="Arial" w:cs="Arial"/>
          <w:color w:val="000000"/>
          <w:lang w:eastAsia="da-DK"/>
        </w:rPr>
        <w:t>.</w:t>
      </w:r>
    </w:p>
    <w:p w14:paraId="70346B67" w14:textId="77777777" w:rsidR="0001419B" w:rsidRDefault="0001419B" w:rsidP="00BB0850">
      <w:pPr>
        <w:spacing w:after="240" w:line="240" w:lineRule="auto"/>
        <w:rPr>
          <w:rFonts w:ascii="Arial" w:eastAsia="Times New Roman" w:hAnsi="Arial" w:cs="Arial"/>
          <w:b/>
          <w:bCs/>
          <w:color w:val="000000"/>
          <w:sz w:val="24"/>
          <w:szCs w:val="24"/>
          <w:lang w:eastAsia="da-DK"/>
        </w:rPr>
      </w:pPr>
    </w:p>
    <w:p w14:paraId="19AADD42" w14:textId="5A6F058A" w:rsidR="004A58D0" w:rsidRPr="004A58D0" w:rsidRDefault="004A58D0" w:rsidP="00BB0850">
      <w:pPr>
        <w:spacing w:after="240" w:line="240" w:lineRule="auto"/>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Velkommen.</w:t>
      </w:r>
    </w:p>
    <w:p w14:paraId="4AF6E6E5"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i denne uge sagde vi helt officielt velkommen til Marie, Ditte og Martin. Jeg glæder mig til samarbejdet og til det, I kan bidrage med.</w:t>
      </w:r>
    </w:p>
    <w:p w14:paraId="7D04C8B0" w14:textId="77777777" w:rsidR="004A58D0" w:rsidRPr="004A58D0" w:rsidRDefault="004A58D0" w:rsidP="004A58D0">
      <w:pPr>
        <w:spacing w:before="240" w:after="240" w:line="240" w:lineRule="auto"/>
        <w:jc w:val="center"/>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 </w:t>
      </w:r>
    </w:p>
    <w:p w14:paraId="37992F61" w14:textId="335D3F0D"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noProof/>
          <w:color w:val="000000"/>
          <w:sz w:val="24"/>
          <w:szCs w:val="24"/>
          <w:bdr w:val="none" w:sz="0" w:space="0" w:color="auto" w:frame="1"/>
          <w:lang w:eastAsia="da-DK"/>
        </w:rPr>
        <w:drawing>
          <wp:anchor distT="0" distB="0" distL="114300" distR="114300" simplePos="0" relativeHeight="251659264" behindDoc="0" locked="0" layoutInCell="1" allowOverlap="1" wp14:anchorId="766E5AD1" wp14:editId="4B5C6A0D">
            <wp:simplePos x="0" y="0"/>
            <wp:positionH relativeFrom="column">
              <wp:posOffset>3810</wp:posOffset>
            </wp:positionH>
            <wp:positionV relativeFrom="paragraph">
              <wp:posOffset>3175</wp:posOffset>
            </wp:positionV>
            <wp:extent cx="2781300" cy="3705225"/>
            <wp:effectExtent l="0" t="0" r="0" b="952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3705225"/>
                    </a:xfrm>
                    <a:prstGeom prst="rect">
                      <a:avLst/>
                    </a:prstGeom>
                    <a:noFill/>
                    <a:ln>
                      <a:noFill/>
                    </a:ln>
                  </pic:spPr>
                </pic:pic>
              </a:graphicData>
            </a:graphic>
          </wp:anchor>
        </w:drawing>
      </w:r>
      <w:r w:rsidRPr="004A58D0">
        <w:rPr>
          <w:rFonts w:ascii="Arial" w:eastAsia="Times New Roman" w:hAnsi="Arial" w:cs="Arial"/>
          <w:b/>
          <w:bCs/>
          <w:color w:val="000000"/>
          <w:sz w:val="24"/>
          <w:szCs w:val="24"/>
          <w:lang w:eastAsia="da-DK"/>
        </w:rPr>
        <w:t>Jeg hedder Ditte Brummer og er 45 år gammel.</w:t>
      </w:r>
    </w:p>
    <w:p w14:paraId="0ABB7302"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Jeg bor tæt ved Vejen, på en gård, sammen med min mand og datter.</w:t>
      </w:r>
    </w:p>
    <w:p w14:paraId="5437D43D"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I 2010 blev jeg uddannet lærer, men har også en uddannelse som pædagog.</w:t>
      </w:r>
    </w:p>
    <w:p w14:paraId="7CD6110E"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Min fritid bruger jeg på at lave SFX makeup/effekter, teatermakeup, rekvisitter og at være sammen med familien.</w:t>
      </w:r>
    </w:p>
    <w:p w14:paraId="3B5951AE"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Jeg skal undervise i dansk, historie, billedkunst, fortælletime og tysk i dette skoleår.</w:t>
      </w:r>
    </w:p>
    <w:p w14:paraId="6C9F42F8"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Sidst men ikke mindst, så jeg glæder mig til at undervise jeres børn.</w:t>
      </w:r>
    </w:p>
    <w:p w14:paraId="34D91E3A" w14:textId="61FFEF55" w:rsidR="004A58D0" w:rsidRDefault="004A58D0" w:rsidP="004A58D0">
      <w:pPr>
        <w:spacing w:before="240" w:after="240" w:line="240" w:lineRule="auto"/>
        <w:jc w:val="both"/>
        <w:rPr>
          <w:rFonts w:ascii="Arial" w:eastAsia="Times New Roman" w:hAnsi="Arial" w:cs="Arial"/>
          <w:b/>
          <w:bCs/>
          <w:color w:val="000000"/>
          <w:sz w:val="24"/>
          <w:szCs w:val="24"/>
          <w:lang w:eastAsia="da-DK"/>
        </w:rPr>
      </w:pPr>
      <w:r w:rsidRPr="004A58D0">
        <w:rPr>
          <w:rFonts w:ascii="Arial" w:eastAsia="Times New Roman" w:hAnsi="Arial" w:cs="Arial"/>
          <w:b/>
          <w:bCs/>
          <w:color w:val="000000"/>
          <w:sz w:val="24"/>
          <w:szCs w:val="24"/>
          <w:lang w:eastAsia="da-DK"/>
        </w:rPr>
        <w:t>Med venlig hilsen</w:t>
      </w:r>
    </w:p>
    <w:p w14:paraId="328D6E84" w14:textId="0CC5BAFD" w:rsidR="00782859" w:rsidRDefault="00782859" w:rsidP="004A58D0">
      <w:pPr>
        <w:spacing w:before="240" w:after="240" w:line="240" w:lineRule="auto"/>
        <w:jc w:val="both"/>
        <w:rPr>
          <w:rFonts w:ascii="Arial" w:eastAsia="Times New Roman" w:hAnsi="Arial" w:cs="Arial"/>
          <w:b/>
          <w:bCs/>
          <w:color w:val="000000"/>
          <w:sz w:val="24"/>
          <w:szCs w:val="24"/>
          <w:lang w:eastAsia="da-DK"/>
        </w:rPr>
      </w:pPr>
      <w:r w:rsidRPr="004A58D0">
        <w:rPr>
          <w:rFonts w:ascii="Arial" w:eastAsia="Times New Roman" w:hAnsi="Arial" w:cs="Arial"/>
          <w:b/>
          <w:bCs/>
          <w:color w:val="000000"/>
          <w:sz w:val="24"/>
          <w:szCs w:val="24"/>
          <w:lang w:eastAsia="da-DK"/>
        </w:rPr>
        <w:t>Ditte Brummer</w:t>
      </w:r>
    </w:p>
    <w:p w14:paraId="18A33CA7" w14:textId="129254F9" w:rsidR="00D10F4F" w:rsidRPr="004A58D0" w:rsidRDefault="00D10F4F" w:rsidP="004A58D0">
      <w:pPr>
        <w:spacing w:before="240" w:after="240" w:line="240" w:lineRule="auto"/>
        <w:jc w:val="both"/>
        <w:rPr>
          <w:rFonts w:ascii="Times New Roman" w:eastAsia="Times New Roman" w:hAnsi="Times New Roman" w:cs="Times New Roman"/>
          <w:sz w:val="24"/>
          <w:szCs w:val="24"/>
          <w:lang w:eastAsia="da-DK"/>
        </w:rPr>
      </w:pPr>
      <w:r>
        <w:rPr>
          <w:rFonts w:ascii="Arial" w:eastAsia="Times New Roman" w:hAnsi="Arial" w:cs="Arial"/>
          <w:b/>
          <w:bCs/>
          <w:color w:val="000000"/>
          <w:sz w:val="24"/>
          <w:szCs w:val="24"/>
          <w:lang w:eastAsia="da-DK"/>
        </w:rPr>
        <w:t>Ditte er klasselærer i 1.-2.klasse</w:t>
      </w:r>
    </w:p>
    <w:p w14:paraId="50906725" w14:textId="23791591" w:rsidR="004A58D0" w:rsidRDefault="00782859" w:rsidP="00782859">
      <w:pPr>
        <w:spacing w:before="240" w:after="240" w:line="240" w:lineRule="auto"/>
        <w:jc w:val="both"/>
        <w:rPr>
          <w:rFonts w:ascii="Times New Roman" w:eastAsia="Times New Roman" w:hAnsi="Times New Roman" w:cs="Times New Roman"/>
          <w:noProof/>
          <w:sz w:val="24"/>
          <w:szCs w:val="24"/>
          <w:lang w:eastAsia="da-DK"/>
        </w:rPr>
      </w:pPr>
      <w:r>
        <w:rPr>
          <w:rFonts w:ascii="Arial" w:eastAsia="Times New Roman" w:hAnsi="Arial" w:cs="Arial"/>
          <w:b/>
          <w:bCs/>
          <w:noProof/>
          <w:color w:val="000000"/>
          <w:sz w:val="24"/>
          <w:szCs w:val="24"/>
          <w:lang w:eastAsia="da-DK"/>
        </w:rPr>
        <w:lastRenderedPageBreak/>
        <w:drawing>
          <wp:inline distT="0" distB="0" distL="0" distR="0" wp14:anchorId="6625EAE5" wp14:editId="5E8A4E86">
            <wp:extent cx="2935129" cy="3913506"/>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527" cy="3920704"/>
                    </a:xfrm>
                    <a:prstGeom prst="rect">
                      <a:avLst/>
                    </a:prstGeom>
                    <a:noFill/>
                    <a:ln>
                      <a:noFill/>
                    </a:ln>
                  </pic:spPr>
                </pic:pic>
              </a:graphicData>
            </a:graphic>
          </wp:inline>
        </w:drawing>
      </w:r>
      <w:r w:rsidR="00D10F4F">
        <w:rPr>
          <w:rFonts w:ascii="Arial" w:eastAsia="Times New Roman" w:hAnsi="Arial" w:cs="Arial"/>
          <w:b/>
          <w:bCs/>
          <w:color w:val="000000"/>
          <w:sz w:val="24"/>
          <w:szCs w:val="24"/>
          <w:lang w:eastAsia="da-DK"/>
        </w:rPr>
        <w:t xml:space="preserve">  </w:t>
      </w:r>
      <w:r w:rsidR="00D10F4F">
        <w:rPr>
          <w:rFonts w:ascii="Times New Roman" w:eastAsia="Times New Roman" w:hAnsi="Times New Roman" w:cs="Times New Roman"/>
          <w:noProof/>
          <w:sz w:val="24"/>
          <w:szCs w:val="24"/>
          <w:lang w:eastAsia="da-DK"/>
        </w:rPr>
        <w:t xml:space="preserve"> </w:t>
      </w:r>
      <w:r>
        <w:rPr>
          <w:rFonts w:ascii="Times New Roman" w:eastAsia="Times New Roman" w:hAnsi="Times New Roman" w:cs="Times New Roman"/>
          <w:noProof/>
          <w:sz w:val="24"/>
          <w:szCs w:val="24"/>
          <w:lang w:eastAsia="da-DK"/>
        </w:rPr>
        <w:drawing>
          <wp:inline distT="0" distB="0" distL="0" distR="0" wp14:anchorId="07BA7861" wp14:editId="15A6B029">
            <wp:extent cx="2914491" cy="3885988"/>
            <wp:effectExtent l="0" t="0" r="635"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8116" cy="3904155"/>
                    </a:xfrm>
                    <a:prstGeom prst="rect">
                      <a:avLst/>
                    </a:prstGeom>
                    <a:noFill/>
                    <a:ln>
                      <a:noFill/>
                    </a:ln>
                  </pic:spPr>
                </pic:pic>
              </a:graphicData>
            </a:graphic>
          </wp:inline>
        </w:drawing>
      </w:r>
    </w:p>
    <w:p w14:paraId="773D17B1" w14:textId="32961E66" w:rsidR="00D10F4F" w:rsidRPr="004A58D0" w:rsidRDefault="00D10F4F" w:rsidP="00782859">
      <w:pPr>
        <w:spacing w:before="240" w:after="240" w:line="240" w:lineRule="auto"/>
        <w:jc w:val="both"/>
        <w:rPr>
          <w:rFonts w:ascii="Arial" w:eastAsia="Times New Roman" w:hAnsi="Arial" w:cs="Arial"/>
          <w:sz w:val="24"/>
          <w:szCs w:val="24"/>
          <w:lang w:eastAsia="da-DK"/>
        </w:rPr>
      </w:pPr>
      <w:r w:rsidRPr="00D10F4F">
        <w:rPr>
          <w:rFonts w:ascii="Arial" w:eastAsia="Times New Roman" w:hAnsi="Arial" w:cs="Arial"/>
          <w:noProof/>
          <w:sz w:val="24"/>
          <w:szCs w:val="24"/>
          <w:lang w:eastAsia="da-DK"/>
        </w:rPr>
        <w:t>Martin er klasselærer i 3.-4.klasse                  Marie er klasselærer i 0.klasse</w:t>
      </w:r>
    </w:p>
    <w:p w14:paraId="63C95AA1" w14:textId="7192AA73" w:rsidR="00BA390E" w:rsidRPr="00BB0850" w:rsidRDefault="00BB0850" w:rsidP="004A58D0">
      <w:pPr>
        <w:spacing w:before="240" w:after="240" w:line="240" w:lineRule="auto"/>
        <w:jc w:val="both"/>
        <w:rPr>
          <w:rFonts w:ascii="Arial" w:eastAsia="Times New Roman" w:hAnsi="Arial" w:cs="Arial"/>
          <w:color w:val="000000"/>
          <w:sz w:val="24"/>
          <w:szCs w:val="24"/>
          <w:lang w:eastAsia="da-DK"/>
        </w:rPr>
      </w:pPr>
      <w:r w:rsidRPr="00BB0850">
        <w:rPr>
          <w:rFonts w:ascii="Arial" w:eastAsia="Times New Roman" w:hAnsi="Arial" w:cs="Arial"/>
          <w:color w:val="000000"/>
          <w:sz w:val="24"/>
          <w:szCs w:val="24"/>
          <w:lang w:eastAsia="da-DK"/>
        </w:rPr>
        <w:t>Dorthe er klasselærer i 5.-6.klasse</w:t>
      </w:r>
    </w:p>
    <w:p w14:paraId="22A1E6E7" w14:textId="38026D2F" w:rsidR="00BB0850" w:rsidRDefault="00BB0850" w:rsidP="004A58D0">
      <w:pPr>
        <w:spacing w:before="240" w:after="240" w:line="240" w:lineRule="auto"/>
        <w:jc w:val="both"/>
        <w:rPr>
          <w:rFonts w:ascii="Arial" w:eastAsia="Times New Roman" w:hAnsi="Arial" w:cs="Arial"/>
          <w:color w:val="000000"/>
          <w:sz w:val="24"/>
          <w:szCs w:val="24"/>
          <w:lang w:eastAsia="da-DK"/>
        </w:rPr>
      </w:pPr>
      <w:r w:rsidRPr="00BB0850">
        <w:rPr>
          <w:rFonts w:ascii="Arial" w:eastAsia="Times New Roman" w:hAnsi="Arial" w:cs="Arial"/>
          <w:color w:val="000000"/>
          <w:sz w:val="24"/>
          <w:szCs w:val="24"/>
          <w:lang w:eastAsia="da-DK"/>
        </w:rPr>
        <w:t>Mie er klasselærer i 7.-8.klasse</w:t>
      </w:r>
    </w:p>
    <w:p w14:paraId="50236722" w14:textId="77777777" w:rsidR="00BB0850" w:rsidRPr="00BB0850" w:rsidRDefault="00BB0850" w:rsidP="004A58D0">
      <w:pPr>
        <w:spacing w:before="240" w:after="240" w:line="240" w:lineRule="auto"/>
        <w:jc w:val="both"/>
        <w:rPr>
          <w:rFonts w:ascii="Arial" w:eastAsia="Times New Roman" w:hAnsi="Arial" w:cs="Arial"/>
          <w:color w:val="000000"/>
          <w:sz w:val="24"/>
          <w:szCs w:val="24"/>
          <w:lang w:eastAsia="da-DK"/>
        </w:rPr>
      </w:pPr>
    </w:p>
    <w:p w14:paraId="4ED1C471" w14:textId="5B76488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Fælles forældremøde</w:t>
      </w:r>
    </w:p>
    <w:p w14:paraId="606A0043"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Onsdag d.14.09 mellem 19 og 21 inviterer vi til fælles forældremøde for alle skolens forældre. Sæt derfor allerede nu kryds i kalenderen.</w:t>
      </w:r>
    </w:p>
    <w:p w14:paraId="5D98E2AE"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I år har vi valgt, at der vil være et fælles emne, der er relevant for alle. Derudover afholder alle klasser deres eget forældremøde en anden aften. Se datoen i den udleverede kalender.</w:t>
      </w:r>
    </w:p>
    <w:p w14:paraId="05A06CD8" w14:textId="77777777" w:rsidR="00BB0850" w:rsidRDefault="004A58D0" w:rsidP="004A58D0">
      <w:pPr>
        <w:spacing w:before="240" w:after="240" w:line="240" w:lineRule="auto"/>
        <w:jc w:val="both"/>
        <w:rPr>
          <w:rFonts w:ascii="Arial" w:eastAsia="Times New Roman" w:hAnsi="Arial" w:cs="Arial"/>
          <w:color w:val="000000"/>
          <w:sz w:val="24"/>
          <w:szCs w:val="24"/>
          <w:lang w:eastAsia="da-DK"/>
        </w:rPr>
      </w:pPr>
      <w:r w:rsidRPr="004A58D0">
        <w:rPr>
          <w:rFonts w:ascii="Arial" w:eastAsia="Times New Roman" w:hAnsi="Arial" w:cs="Arial"/>
          <w:color w:val="000000"/>
          <w:sz w:val="24"/>
          <w:szCs w:val="24"/>
          <w:lang w:eastAsia="da-DK"/>
        </w:rPr>
        <w:t> </w:t>
      </w:r>
    </w:p>
    <w:p w14:paraId="14615C72" w14:textId="1438FB1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noProof/>
          <w:color w:val="000000"/>
          <w:bdr w:val="none" w:sz="0" w:space="0" w:color="auto" w:frame="1"/>
          <w:lang w:eastAsia="da-DK"/>
        </w:rPr>
        <w:lastRenderedPageBreak/>
        <w:drawing>
          <wp:inline distT="0" distB="0" distL="0" distR="0" wp14:anchorId="029EF05A" wp14:editId="33C47E95">
            <wp:extent cx="933450" cy="93345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Pr="004A58D0">
        <w:rPr>
          <w:rFonts w:ascii="Arial" w:eastAsia="Times New Roman" w:hAnsi="Arial" w:cs="Arial"/>
          <w:b/>
          <w:bCs/>
          <w:color w:val="000000"/>
          <w:lang w:eastAsia="da-DK"/>
        </w:rPr>
        <w:t xml:space="preserve">  </w:t>
      </w:r>
      <w:r w:rsidRPr="004A58D0">
        <w:rPr>
          <w:rFonts w:ascii="Arial" w:eastAsia="Times New Roman" w:hAnsi="Arial" w:cs="Arial"/>
          <w:b/>
          <w:bCs/>
          <w:color w:val="000000"/>
          <w:sz w:val="28"/>
          <w:szCs w:val="28"/>
          <w:lang w:eastAsia="da-DK"/>
        </w:rPr>
        <w:t> Vigtige datoer i kommende uger:</w:t>
      </w:r>
    </w:p>
    <w:p w14:paraId="762446DF"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lang w:eastAsia="da-DK"/>
        </w:rPr>
        <w:t> </w:t>
      </w:r>
    </w:p>
    <w:p w14:paraId="68BFC176"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Uge 32</w:t>
      </w:r>
    </w:p>
    <w:p w14:paraId="1F6DADCD" w14:textId="6433308C"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08.08. Første skoledag 8.15-1</w:t>
      </w:r>
      <w:r w:rsidR="00F809F2" w:rsidRPr="00931D40">
        <w:rPr>
          <w:rFonts w:ascii="Arial" w:eastAsia="Times New Roman" w:hAnsi="Arial" w:cs="Arial"/>
          <w:color w:val="000000"/>
          <w:sz w:val="24"/>
          <w:szCs w:val="24"/>
          <w:lang w:eastAsia="da-DK"/>
        </w:rPr>
        <w:t>2.55</w:t>
      </w:r>
    </w:p>
    <w:p w14:paraId="2701F52E" w14:textId="58DE84E6" w:rsidR="004A58D0" w:rsidRPr="004A58D0" w:rsidRDefault="004A58D0" w:rsidP="00931D4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          Bestyrelsesmøde 19-21</w:t>
      </w:r>
    </w:p>
    <w:p w14:paraId="1127B60A"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Uge 33</w:t>
      </w:r>
    </w:p>
    <w:p w14:paraId="3B7F4652"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Uge 34</w:t>
      </w:r>
    </w:p>
    <w:p w14:paraId="1CB98378"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23.08 Rikke og Mie på kursus hele dagen</w:t>
      </w:r>
    </w:p>
    <w:p w14:paraId="13F5579B"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26.08 3.-8.klasse til Tønder Festivalens skolekoncert 8.15-14.00</w:t>
      </w:r>
    </w:p>
    <w:p w14:paraId="462E93F3"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Uge 35</w:t>
      </w:r>
    </w:p>
    <w:p w14:paraId="03EEA56D"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30.08 MM møde i Tønder 10-16</w:t>
      </w:r>
    </w:p>
    <w:p w14:paraId="754CF965"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31.08  sidste frist for Fripladsansøgning</w:t>
      </w:r>
    </w:p>
    <w:p w14:paraId="25089DBD"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02.09 arbejdsdag 14-20</w:t>
      </w:r>
    </w:p>
    <w:p w14:paraId="569833DA"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03.09 arbejdsdag 8-14</w:t>
      </w:r>
    </w:p>
    <w:p w14:paraId="280A0405"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Uge 36</w:t>
      </w:r>
    </w:p>
    <w:p w14:paraId="2348F4C8"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05.09 Bestyrelsesmøde 19-21</w:t>
      </w:r>
    </w:p>
    <w:p w14:paraId="40E362A4"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06.09 konfirmand opstart</w:t>
      </w:r>
    </w:p>
    <w:p w14:paraId="6E4BFA14"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 xml:space="preserve">07.09 Fars </w:t>
      </w:r>
      <w:proofErr w:type="spellStart"/>
      <w:r w:rsidRPr="004A58D0">
        <w:rPr>
          <w:rFonts w:ascii="Arial" w:eastAsia="Times New Roman" w:hAnsi="Arial" w:cs="Arial"/>
          <w:color w:val="000000"/>
          <w:sz w:val="24"/>
          <w:szCs w:val="24"/>
          <w:lang w:eastAsia="da-DK"/>
        </w:rPr>
        <w:t>madskole</w:t>
      </w:r>
      <w:proofErr w:type="spellEnd"/>
      <w:r w:rsidRPr="004A58D0">
        <w:rPr>
          <w:rFonts w:ascii="Arial" w:eastAsia="Times New Roman" w:hAnsi="Arial" w:cs="Arial"/>
          <w:color w:val="000000"/>
          <w:sz w:val="24"/>
          <w:szCs w:val="24"/>
          <w:lang w:eastAsia="da-DK"/>
        </w:rPr>
        <w:t xml:space="preserve"> - 16.30-19.00</w:t>
      </w:r>
    </w:p>
    <w:p w14:paraId="73C5BC8F"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05.-09.09 Naturens uge</w:t>
      </w:r>
    </w:p>
    <w:p w14:paraId="03DFBE5A"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Uge 37</w:t>
      </w:r>
    </w:p>
    <w:p w14:paraId="399634AC"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12.09 Marie feriefridag</w:t>
      </w:r>
    </w:p>
    <w:p w14:paraId="526F8A3E"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lastRenderedPageBreak/>
        <w:t>14.09 Fælles forældremøde 19-21</w:t>
      </w:r>
    </w:p>
    <w:p w14:paraId="1C174B9C"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Uge 38</w:t>
      </w:r>
    </w:p>
    <w:p w14:paraId="44BC6667" w14:textId="4D99D77F"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19.-20. og 21.09 Dorthe på læsevejleder kursus - del 1.</w:t>
      </w:r>
    </w:p>
    <w:p w14:paraId="0AB1693E"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Uge 39</w:t>
      </w:r>
    </w:p>
    <w:p w14:paraId="531F319C"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Uge 40</w:t>
      </w:r>
    </w:p>
    <w:p w14:paraId="6EBF0F73"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03.10 Bestyrelsesmøde 19-21</w:t>
      </w:r>
    </w:p>
    <w:p w14:paraId="32C0B08E"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Uge 41</w:t>
      </w:r>
    </w:p>
    <w:p w14:paraId="25420224"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14.10 motionsdag 8.15-13.00</w:t>
      </w:r>
    </w:p>
    <w:p w14:paraId="7058EEA6"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b/>
          <w:bCs/>
          <w:color w:val="000000"/>
          <w:sz w:val="24"/>
          <w:szCs w:val="24"/>
          <w:lang w:eastAsia="da-DK"/>
        </w:rPr>
        <w:t>Uge 42</w:t>
      </w:r>
    </w:p>
    <w:p w14:paraId="1EC852C3"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Skolens elever holder efterårsferie</w:t>
      </w:r>
    </w:p>
    <w:p w14:paraId="061BD172" w14:textId="77777777" w:rsidR="004A58D0" w:rsidRPr="004A58D0" w:rsidRDefault="004A58D0" w:rsidP="004A58D0">
      <w:pPr>
        <w:spacing w:before="240" w:after="240" w:line="240" w:lineRule="auto"/>
        <w:jc w:val="both"/>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 </w:t>
      </w:r>
    </w:p>
    <w:p w14:paraId="3B377961" w14:textId="77777777" w:rsidR="001325C6" w:rsidRDefault="004A58D0" w:rsidP="00F809F2">
      <w:pPr>
        <w:pBdr>
          <w:top w:val="single" w:sz="4" w:space="1" w:color="auto"/>
          <w:left w:val="single" w:sz="4" w:space="4" w:color="auto"/>
          <w:bottom w:val="single" w:sz="4" w:space="1" w:color="auto"/>
          <w:right w:val="single" w:sz="4" w:space="4" w:color="auto"/>
        </w:pBdr>
        <w:spacing w:before="240" w:after="240" w:line="240" w:lineRule="auto"/>
        <w:jc w:val="center"/>
        <w:rPr>
          <w:rFonts w:ascii="Arial" w:eastAsia="Times New Roman" w:hAnsi="Arial" w:cs="Arial"/>
          <w:color w:val="FF0000"/>
          <w:sz w:val="24"/>
          <w:szCs w:val="24"/>
          <w:lang w:eastAsia="da-DK"/>
        </w:rPr>
      </w:pPr>
      <w:r w:rsidRPr="004A58D0">
        <w:rPr>
          <w:rFonts w:ascii="Arial" w:eastAsia="Times New Roman" w:hAnsi="Arial" w:cs="Arial"/>
          <w:color w:val="FF0000"/>
          <w:sz w:val="24"/>
          <w:szCs w:val="24"/>
          <w:lang w:eastAsia="da-DK"/>
        </w:rPr>
        <w:t> </w:t>
      </w:r>
    </w:p>
    <w:p w14:paraId="743EA447" w14:textId="5151690A" w:rsidR="004A58D0" w:rsidRPr="004A58D0" w:rsidRDefault="004A58D0" w:rsidP="00F809F2">
      <w:pPr>
        <w:pBdr>
          <w:top w:val="single" w:sz="4" w:space="1" w:color="auto"/>
          <w:left w:val="single" w:sz="4" w:space="4" w:color="auto"/>
          <w:bottom w:val="single" w:sz="4" w:space="1" w:color="auto"/>
          <w:right w:val="single" w:sz="4" w:space="4" w:color="auto"/>
        </w:pBdr>
        <w:spacing w:before="240" w:after="240" w:line="240" w:lineRule="auto"/>
        <w:jc w:val="center"/>
        <w:rPr>
          <w:rFonts w:ascii="Times New Roman" w:eastAsia="Times New Roman" w:hAnsi="Times New Roman" w:cs="Times New Roman"/>
          <w:sz w:val="24"/>
          <w:szCs w:val="24"/>
          <w:lang w:eastAsia="da-DK"/>
        </w:rPr>
      </w:pPr>
      <w:r w:rsidRPr="004A58D0">
        <w:rPr>
          <w:rFonts w:ascii="Arial" w:eastAsia="Times New Roman" w:hAnsi="Arial" w:cs="Arial"/>
          <w:color w:val="FF0000"/>
          <w:sz w:val="24"/>
          <w:szCs w:val="24"/>
          <w:lang w:eastAsia="da-DK"/>
        </w:rPr>
        <w:t> HUSK:</w:t>
      </w:r>
      <w:r w:rsidRPr="004A58D0">
        <w:rPr>
          <w:rFonts w:ascii="Arial" w:eastAsia="Times New Roman" w:hAnsi="Arial" w:cs="Arial"/>
          <w:color w:val="000000"/>
          <w:sz w:val="24"/>
          <w:szCs w:val="24"/>
          <w:lang w:eastAsia="da-DK"/>
        </w:rPr>
        <w:t> </w:t>
      </w:r>
    </w:p>
    <w:p w14:paraId="22313BE5" w14:textId="77777777" w:rsidR="004A58D0" w:rsidRPr="004A58D0" w:rsidRDefault="004A58D0" w:rsidP="00F809F2">
      <w:pPr>
        <w:pBdr>
          <w:top w:val="single" w:sz="4" w:space="1" w:color="auto"/>
          <w:left w:val="single" w:sz="4" w:space="4" w:color="auto"/>
          <w:bottom w:val="single" w:sz="4" w:space="1" w:color="auto"/>
          <w:right w:val="single" w:sz="4" w:space="4" w:color="auto"/>
        </w:pBdr>
        <w:spacing w:before="240" w:after="240" w:line="240" w:lineRule="auto"/>
        <w:jc w:val="center"/>
        <w:rPr>
          <w:rFonts w:ascii="Times New Roman" w:eastAsia="Times New Roman" w:hAnsi="Times New Roman" w:cs="Times New Roman"/>
          <w:sz w:val="24"/>
          <w:szCs w:val="24"/>
          <w:lang w:eastAsia="da-DK"/>
        </w:rPr>
      </w:pPr>
      <w:r w:rsidRPr="004A58D0">
        <w:rPr>
          <w:rFonts w:ascii="Arial" w:eastAsia="Times New Roman" w:hAnsi="Arial" w:cs="Arial"/>
          <w:color w:val="000000"/>
          <w:sz w:val="24"/>
          <w:szCs w:val="24"/>
          <w:lang w:eastAsia="da-DK"/>
        </w:rPr>
        <w:t>Husk arbejdsdagene 02. og 03.09..2021</w:t>
      </w:r>
    </w:p>
    <w:p w14:paraId="55D37CA8" w14:textId="1ADA68F7" w:rsidR="004A58D0" w:rsidRPr="00931D40" w:rsidRDefault="004A58D0" w:rsidP="00F809F2">
      <w:pPr>
        <w:pBdr>
          <w:top w:val="single" w:sz="4" w:space="1" w:color="auto"/>
          <w:left w:val="single" w:sz="4" w:space="4" w:color="auto"/>
          <w:bottom w:val="single" w:sz="4" w:space="1" w:color="auto"/>
          <w:right w:val="single" w:sz="4" w:space="4" w:color="auto"/>
        </w:pBdr>
        <w:spacing w:before="240" w:after="240" w:line="240" w:lineRule="auto"/>
        <w:jc w:val="center"/>
        <w:rPr>
          <w:rFonts w:ascii="Arial" w:eastAsia="Times New Roman" w:hAnsi="Arial" w:cs="Arial"/>
          <w:color w:val="000000"/>
          <w:sz w:val="24"/>
          <w:szCs w:val="24"/>
          <w:lang w:eastAsia="da-DK"/>
        </w:rPr>
      </w:pPr>
      <w:r w:rsidRPr="004A58D0">
        <w:rPr>
          <w:rFonts w:ascii="Arial" w:eastAsia="Times New Roman" w:hAnsi="Arial" w:cs="Arial"/>
          <w:color w:val="000000"/>
          <w:sz w:val="24"/>
          <w:szCs w:val="24"/>
          <w:lang w:eastAsia="da-DK"/>
        </w:rPr>
        <w:t>Husk fælles forældremøde for skolens elever 14.09.21</w:t>
      </w:r>
    </w:p>
    <w:p w14:paraId="47F99A1B" w14:textId="77777777" w:rsidR="00F809F2" w:rsidRPr="004A58D0" w:rsidRDefault="00F809F2" w:rsidP="00F809F2">
      <w:pPr>
        <w:pBdr>
          <w:top w:val="single" w:sz="4" w:space="1" w:color="auto"/>
          <w:left w:val="single" w:sz="4" w:space="4" w:color="auto"/>
          <w:bottom w:val="single" w:sz="4" w:space="1" w:color="auto"/>
          <w:right w:val="single" w:sz="4" w:space="4" w:color="auto"/>
        </w:pBdr>
        <w:spacing w:before="240" w:after="240" w:line="240" w:lineRule="auto"/>
        <w:jc w:val="center"/>
        <w:rPr>
          <w:rFonts w:ascii="Times New Roman" w:eastAsia="Times New Roman" w:hAnsi="Times New Roman" w:cs="Times New Roman"/>
          <w:sz w:val="24"/>
          <w:szCs w:val="24"/>
          <w:lang w:eastAsia="da-DK"/>
        </w:rPr>
      </w:pPr>
    </w:p>
    <w:p w14:paraId="7683DDEC" w14:textId="6B9D488A" w:rsidR="00796597" w:rsidRDefault="001325C6">
      <w:pPr>
        <w:rPr>
          <w:sz w:val="24"/>
          <w:szCs w:val="24"/>
        </w:rPr>
      </w:pPr>
    </w:p>
    <w:p w14:paraId="0BF4BFEF" w14:textId="3562E60B" w:rsidR="00931D40" w:rsidRPr="00931D40" w:rsidRDefault="00931D40" w:rsidP="00931D40">
      <w:pPr>
        <w:jc w:val="center"/>
        <w:rPr>
          <w:rFonts w:ascii="Arial" w:hAnsi="Arial" w:cs="Arial"/>
          <w:sz w:val="32"/>
          <w:szCs w:val="32"/>
        </w:rPr>
      </w:pPr>
      <w:r w:rsidRPr="00931D40">
        <w:rPr>
          <w:rFonts w:ascii="Arial" w:hAnsi="Arial" w:cs="Arial"/>
          <w:sz w:val="32"/>
          <w:szCs w:val="32"/>
        </w:rPr>
        <w:t>Venligst Mie</w:t>
      </w:r>
    </w:p>
    <w:sectPr w:rsidR="00931D40" w:rsidRPr="00931D40" w:rsidSect="00DB09AC">
      <w:headerReference w:type="default" r:id="rId12"/>
      <w:headerReference w:type="first" r:id="rId13"/>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46FF3" w14:textId="77777777" w:rsidR="004A58D0" w:rsidRDefault="004A58D0" w:rsidP="00706C55">
      <w:pPr>
        <w:spacing w:after="0" w:line="240" w:lineRule="auto"/>
      </w:pPr>
      <w:r>
        <w:separator/>
      </w:r>
    </w:p>
  </w:endnote>
  <w:endnote w:type="continuationSeparator" w:id="0">
    <w:p w14:paraId="6AEA414B" w14:textId="77777777" w:rsidR="004A58D0" w:rsidRDefault="004A58D0" w:rsidP="00706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596E7" w14:textId="77777777" w:rsidR="004A58D0" w:rsidRDefault="004A58D0" w:rsidP="00706C55">
      <w:pPr>
        <w:spacing w:after="0" w:line="240" w:lineRule="auto"/>
      </w:pPr>
      <w:r>
        <w:separator/>
      </w:r>
    </w:p>
  </w:footnote>
  <w:footnote w:type="continuationSeparator" w:id="0">
    <w:p w14:paraId="779A2A94" w14:textId="77777777" w:rsidR="004A58D0" w:rsidRDefault="004A58D0" w:rsidP="00706C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7FD32" w14:textId="77777777" w:rsidR="00706C55" w:rsidRDefault="00706C55">
    <w:pPr>
      <w:pStyle w:val="Sidehoved"/>
    </w:pPr>
    <w:r>
      <w:rPr>
        <w:noProof/>
      </w:rPr>
      <w:drawing>
        <wp:inline distT="0" distB="0" distL="0" distR="0" wp14:anchorId="71BD7E9B" wp14:editId="0DAF0409">
          <wp:extent cx="6515100" cy="142875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100" cy="1428750"/>
                  </a:xfrm>
                  <a:prstGeom prst="rect">
                    <a:avLst/>
                  </a:prstGeom>
                  <a:noFill/>
                </pic:spPr>
              </pic:pic>
            </a:graphicData>
          </a:graphic>
        </wp:inline>
      </w:drawing>
    </w:r>
  </w:p>
  <w:p w14:paraId="06594A13" w14:textId="77777777" w:rsidR="00706C55" w:rsidRDefault="00706C5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606E" w14:textId="77777777" w:rsidR="00DB09AC" w:rsidRDefault="00640AB1">
    <w:pPr>
      <w:pStyle w:val="Sidehoved"/>
    </w:pPr>
    <w:r>
      <w:rPr>
        <w:noProof/>
      </w:rPr>
      <w:drawing>
        <wp:inline distT="0" distB="0" distL="0" distR="0" wp14:anchorId="0E3A8D56" wp14:editId="774CDB54">
          <wp:extent cx="6515735" cy="142875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735" cy="1428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F45546"/>
    <w:multiLevelType w:val="multilevel"/>
    <w:tmpl w:val="485E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8D0"/>
    <w:rsid w:val="0001419B"/>
    <w:rsid w:val="00102963"/>
    <w:rsid w:val="001325C6"/>
    <w:rsid w:val="001C6A83"/>
    <w:rsid w:val="004A58D0"/>
    <w:rsid w:val="00640AB1"/>
    <w:rsid w:val="00706C55"/>
    <w:rsid w:val="00782859"/>
    <w:rsid w:val="008360D7"/>
    <w:rsid w:val="00931D40"/>
    <w:rsid w:val="009C0CFA"/>
    <w:rsid w:val="00BA390E"/>
    <w:rsid w:val="00BB0850"/>
    <w:rsid w:val="00CE582B"/>
    <w:rsid w:val="00D10F4F"/>
    <w:rsid w:val="00D72DCB"/>
    <w:rsid w:val="00DB09AC"/>
    <w:rsid w:val="00F161BC"/>
    <w:rsid w:val="00F809F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89979"/>
  <w15:chartTrackingRefBased/>
  <w15:docId w15:val="{6DB39D0C-0721-4C4A-8BB6-725F9E1C2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4A58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706C5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06C55"/>
  </w:style>
  <w:style w:type="paragraph" w:styleId="Sidefod">
    <w:name w:val="footer"/>
    <w:basedOn w:val="Normal"/>
    <w:link w:val="SidefodTegn"/>
    <w:uiPriority w:val="99"/>
    <w:unhideWhenUsed/>
    <w:rsid w:val="00706C5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06C55"/>
  </w:style>
  <w:style w:type="character" w:customStyle="1" w:styleId="Overskrift1Tegn">
    <w:name w:val="Overskrift 1 Tegn"/>
    <w:basedOn w:val="Standardskrifttypeiafsnit"/>
    <w:link w:val="Overskrift1"/>
    <w:uiPriority w:val="9"/>
    <w:rsid w:val="004A58D0"/>
    <w:rPr>
      <w:rFonts w:ascii="Times New Roman" w:eastAsia="Times New Roman" w:hAnsi="Times New Roman" w:cs="Times New Roman"/>
      <w:b/>
      <w:bCs/>
      <w:kern w:val="36"/>
      <w:sz w:val="48"/>
      <w:szCs w:val="48"/>
      <w:lang w:eastAsia="da-DK"/>
    </w:rPr>
  </w:style>
  <w:style w:type="paragraph" w:styleId="NormalWeb">
    <w:name w:val="Normal (Web)"/>
    <w:basedOn w:val="Normal"/>
    <w:uiPriority w:val="99"/>
    <w:semiHidden/>
    <w:unhideWhenUsed/>
    <w:rsid w:val="004A58D0"/>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07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svm\fsxre\uvjrymzy\Desktop\Skabelon_brevhoved_AFB.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Skabelon_brevhoved_AFB</Template>
  <TotalTime>0</TotalTime>
  <Pages>6</Pages>
  <Words>681</Words>
  <Characters>4155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 Møller</dc:creator>
  <cp:keywords/>
  <dc:description/>
  <cp:lastModifiedBy>Mie Møller</cp:lastModifiedBy>
  <cp:revision>2</cp:revision>
  <dcterms:created xsi:type="dcterms:W3CDTF">2022-08-05T08:49:00Z</dcterms:created>
  <dcterms:modified xsi:type="dcterms:W3CDTF">2022-08-05T09:40:00Z</dcterms:modified>
</cp:coreProperties>
</file>